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1BC" w:rsidRDefault="003461BC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06:34</w:t>
      </w:r>
    </w:p>
    <w:p w:rsidR="0086640D" w:rsidRDefault="0086640D" w:rsidP="0086640D">
      <w:r>
        <w:t>Position: 57° 49.081' N, 7° 49.659' W (ETRS89, DD MM.MMM)</w:t>
      </w:r>
    </w:p>
    <w:p w:rsidR="0086640D" w:rsidRDefault="0086640D" w:rsidP="0086640D">
      <w:r>
        <w:t>Water depth: 85.8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No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No sample collected after three attempts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05:57</w:t>
      </w:r>
    </w:p>
    <w:p w:rsidR="0086640D" w:rsidRDefault="0086640D" w:rsidP="0086640D">
      <w:r>
        <w:t>Position: 57° 48.023' N, 7° 55.482' W (ETRS89, DD MM.MMM)</w:t>
      </w:r>
    </w:p>
    <w:p w:rsidR="0086640D" w:rsidRDefault="0086640D" w:rsidP="0086640D">
      <w:r>
        <w:t>Water depth: 98.4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552DD5">
        <w:rPr>
          <w:b/>
          <w:bCs w:val="0"/>
          <w:noProof/>
          <w:lang w:val="en-GB" w:eastAsia="en-GB"/>
        </w:rPr>
        <w:drawing>
          <wp:inline distT="0" distB="0" distL="0" distR="0" wp14:anchorId="1FFF95CF" wp14:editId="2B22EE0F">
            <wp:extent cx="5732145" cy="4232910"/>
            <wp:effectExtent l="0" t="0" r="1905" b="0"/>
            <wp:docPr id="34" name="Picture 34" descr="V:\2016\102347-MCA_HI1503\5-Products\HForms\H575\Photography\DSC_3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:\2016\102347-MCA_HI1503\5-Products\HForms\H575\Photography\DSC_38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2" t="7642" r="16469" b="13683"/>
                    <a:stretch/>
                  </pic:blipFill>
                  <pic:spPr bwMode="auto">
                    <a:xfrm>
                      <a:off x="0" y="0"/>
                      <a:ext cx="5732145" cy="423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 and pebbles.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3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05:25</w:t>
      </w:r>
    </w:p>
    <w:p w:rsidR="0086640D" w:rsidRDefault="0086640D" w:rsidP="0086640D">
      <w:r>
        <w:t>Position: 57° 44.716' N, 7° 55.776' W (ETRS89, DD MM.MMM)</w:t>
      </w:r>
    </w:p>
    <w:p w:rsidR="0086640D" w:rsidRDefault="0086640D" w:rsidP="0086640D">
      <w:r>
        <w:t>Water depth: 132.3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5256A7">
        <w:rPr>
          <w:noProof/>
          <w:lang w:val="en-GB" w:eastAsia="en-GB"/>
        </w:rPr>
        <w:drawing>
          <wp:inline distT="0" distB="0" distL="0" distR="0" wp14:anchorId="046ADCA8" wp14:editId="129FC338">
            <wp:extent cx="5732145" cy="3837940"/>
            <wp:effectExtent l="0" t="0" r="1905" b="0"/>
            <wp:docPr id="33" name="Picture 33" descr="V:\2016\102347-MCA_HI1503\5-Products\HForms\H575\Photography\DSC_3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2016\102347-MCA_HI1503\5-Products\HForms\H575\Photography\DSC_38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Fine sand, silt and broken shells.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4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04:48</w:t>
      </w:r>
    </w:p>
    <w:p w:rsidR="0086640D" w:rsidRDefault="0086640D" w:rsidP="0086640D">
      <w:r>
        <w:t>Position: 57° 42.006' N, 8° 0.724' W (ETRS89, DD MM.MMM)</w:t>
      </w:r>
    </w:p>
    <w:p w:rsidR="0086640D" w:rsidRDefault="0086640D" w:rsidP="0086640D">
      <w:r>
        <w:t>Water depth: 105.9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second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6D6B6D">
        <w:rPr>
          <w:b/>
          <w:bCs w:val="0"/>
          <w:noProof/>
          <w:lang w:val="en-GB" w:eastAsia="en-GB"/>
        </w:rPr>
        <w:drawing>
          <wp:inline distT="0" distB="0" distL="0" distR="0" wp14:anchorId="4E13A230" wp14:editId="6241E8CC">
            <wp:extent cx="4778873" cy="3053655"/>
            <wp:effectExtent l="0" t="0" r="0" b="0"/>
            <wp:docPr id="32" name="Picture 32" descr="V:\2016\102347-MCA_HI1503\5-Products\HForms\H575\Photography\DSC_3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:\2016\102347-MCA_HI1503\5-Products\HForms\H575\Photography\DSC_38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4" t="1573" r="9396" b="18859"/>
                    <a:stretch/>
                  </pic:blipFill>
                  <pic:spPr bwMode="auto">
                    <a:xfrm>
                      <a:off x="0" y="0"/>
                      <a:ext cx="4779459" cy="305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Boulder and pebbles.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5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04:21</w:t>
      </w:r>
    </w:p>
    <w:p w:rsidR="0086640D" w:rsidRDefault="0086640D" w:rsidP="0086640D">
      <w:r>
        <w:t>Position: 57° 42.2' N, 8° 4.379' W (ETRS89, DD MM.MMM)</w:t>
      </w:r>
    </w:p>
    <w:p w:rsidR="0086640D" w:rsidRDefault="0086640D" w:rsidP="0086640D">
      <w:r>
        <w:t>Water depth: 123.2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4807DE">
        <w:rPr>
          <w:b/>
          <w:bCs w:val="0"/>
          <w:noProof/>
          <w:lang w:val="en-GB" w:eastAsia="en-GB"/>
        </w:rPr>
        <w:drawing>
          <wp:inline distT="0" distB="0" distL="0" distR="0" wp14:anchorId="780C13D8" wp14:editId="02622D53">
            <wp:extent cx="5732145" cy="3947160"/>
            <wp:effectExtent l="0" t="0" r="1905" b="0"/>
            <wp:docPr id="31" name="Picture 31" descr="V:\2016\102347-MCA_HI1503\5-Products\HForms\H575\Photography\DSC_3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:\2016\102347-MCA_HI1503\5-Products\HForms\H575\Photography\DSC_38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18" t="7193" r="15864" b="27172"/>
                    <a:stretch/>
                  </pic:blipFill>
                  <pic:spPr bwMode="auto">
                    <a:xfrm>
                      <a:off x="0" y="0"/>
                      <a:ext cx="5732145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Medium sand and shells.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6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03:15</w:t>
      </w:r>
    </w:p>
    <w:p w:rsidR="0086640D" w:rsidRDefault="0086640D" w:rsidP="0086640D">
      <w:r>
        <w:t>Position: 57° 39.696' N, 8° 0.929' W (ETRS89, DD MM.MMM)</w:t>
      </w:r>
    </w:p>
    <w:p w:rsidR="0086640D" w:rsidRDefault="0086640D" w:rsidP="0086640D">
      <w:r>
        <w:t>Water depth: 101.2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No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No sample collected after three attempts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7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03:49</w:t>
      </w:r>
    </w:p>
    <w:p w:rsidR="0086640D" w:rsidRDefault="0086640D" w:rsidP="0086640D">
      <w:r>
        <w:t>Position: 57° 39.58' N, 8° 8.348' W (ETRS89, DD MM.MMM)</w:t>
      </w:r>
    </w:p>
    <w:p w:rsidR="0086640D" w:rsidRDefault="0086640D" w:rsidP="0086640D">
      <w:r>
        <w:t>Water depth: 131.7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5A5544">
        <w:rPr>
          <w:b/>
          <w:bCs w:val="0"/>
          <w:noProof/>
          <w:lang w:val="en-GB" w:eastAsia="en-GB"/>
        </w:rPr>
        <w:drawing>
          <wp:inline distT="0" distB="0" distL="0" distR="0" wp14:anchorId="05960098" wp14:editId="66A16D48">
            <wp:extent cx="5732145" cy="3992245"/>
            <wp:effectExtent l="0" t="0" r="1905" b="8255"/>
            <wp:docPr id="30" name="Picture 30" descr="V:\2016\102347-MCA_HI1503\5-Products\HForms\H575\Photography\DSC_3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V:\2016\102347-MCA_HI1503\5-Products\HForms\H575\Photography\DSC_38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92" t="35513" r="18727" b="6050"/>
                    <a:stretch/>
                  </pic:blipFill>
                  <pic:spPr bwMode="auto">
                    <a:xfrm>
                      <a:off x="0" y="0"/>
                      <a:ext cx="5732145" cy="399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Medium and fine sand.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8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02:40</w:t>
      </w:r>
    </w:p>
    <w:p w:rsidR="0086640D" w:rsidRDefault="0086640D" w:rsidP="0086640D">
      <w:r>
        <w:t>Position: 57° 37.836' N, 8° 3.6' W (ETRS89, DD MM.MMM)</w:t>
      </w:r>
    </w:p>
    <w:p w:rsidR="0086640D" w:rsidRDefault="0086640D" w:rsidP="0086640D">
      <w:r>
        <w:t>Water depth: 105.3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19603E">
        <w:rPr>
          <w:b/>
          <w:bCs w:val="0"/>
          <w:noProof/>
          <w:lang w:val="en-GB" w:eastAsia="en-GB"/>
        </w:rPr>
        <w:drawing>
          <wp:inline distT="0" distB="0" distL="0" distR="0" wp14:anchorId="7FF4B114" wp14:editId="693A3DA1">
            <wp:extent cx="5732145" cy="2774950"/>
            <wp:effectExtent l="0" t="0" r="1905" b="6350"/>
            <wp:docPr id="29" name="Picture 29" descr="V:\2016\102347-MCA_HI1503\5-Products\HForms\H575\Photography\DSC_3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:\2016\102347-MCA_HI1503\5-Products\HForms\H575\Photography\DSC_38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761" r="13910"/>
                    <a:stretch/>
                  </pic:blipFill>
                  <pic:spPr bwMode="auto">
                    <a:xfrm>
                      <a:off x="0" y="0"/>
                      <a:ext cx="5732145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 and pebbles.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9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02:17</w:t>
      </w:r>
    </w:p>
    <w:p w:rsidR="0086640D" w:rsidRDefault="0086640D" w:rsidP="0086640D">
      <w:r>
        <w:t>Position: 57° 37.359' N, 8° 6.229' W (ETRS89, DD MM.MMM)</w:t>
      </w:r>
    </w:p>
    <w:p w:rsidR="0086640D" w:rsidRDefault="0086640D" w:rsidP="0086640D">
      <w:r>
        <w:t>Water depth: 113.8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542442">
        <w:rPr>
          <w:b/>
          <w:bCs w:val="0"/>
          <w:noProof/>
          <w:lang w:val="en-GB" w:eastAsia="en-GB"/>
        </w:rPr>
        <w:drawing>
          <wp:inline distT="0" distB="0" distL="0" distR="0" wp14:anchorId="1AD360F3" wp14:editId="3A3B119C">
            <wp:extent cx="5732145" cy="3509645"/>
            <wp:effectExtent l="0" t="0" r="1905" b="0"/>
            <wp:docPr id="28" name="Picture 28" descr="V:\2016\102347-MCA_HI1503\5-Products\HForms\H575\Photography\DSC_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:\2016\102347-MCA_HI1503\5-Products\HForms\H575\Photography\DSC_38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6" t="40458" r="30918" b="3115"/>
                    <a:stretch/>
                  </pic:blipFill>
                  <pic:spPr bwMode="auto">
                    <a:xfrm>
                      <a:off x="0" y="0"/>
                      <a:ext cx="5732145" cy="350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Pebbles, coarse sand and broken shells.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10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01:11</w:t>
      </w:r>
    </w:p>
    <w:p w:rsidR="0086640D" w:rsidRDefault="0086640D" w:rsidP="0086640D">
      <w:r>
        <w:t>Position: 57° 34.508' N, 8° 3.511' W (ETRS89, DD MM.MMM)</w:t>
      </w:r>
    </w:p>
    <w:p w:rsidR="0086640D" w:rsidRDefault="0086640D" w:rsidP="0086640D">
      <w:r>
        <w:t>Water depth: 107.2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third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AC4510">
        <w:rPr>
          <w:b/>
          <w:bCs w:val="0"/>
          <w:noProof/>
          <w:lang w:val="en-GB" w:eastAsia="en-GB"/>
        </w:rPr>
        <w:drawing>
          <wp:inline distT="0" distB="0" distL="0" distR="0" wp14:anchorId="6CEEF37F" wp14:editId="260033FE">
            <wp:extent cx="5732145" cy="3837940"/>
            <wp:effectExtent l="0" t="0" r="1905" b="0"/>
            <wp:docPr id="26" name="Picture 26" descr="V:\2016\102347-MCA_HI1503\5-Products\HForms\H575\Photography\DSC_3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:\2016\102347-MCA_HI1503\5-Products\HForms\H575\Photography\DSC_38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Coarse sand and broken shells.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11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01:45</w:t>
      </w:r>
    </w:p>
    <w:p w:rsidR="0086640D" w:rsidRDefault="0086640D" w:rsidP="0086640D">
      <w:r>
        <w:t>Position: 57° 35.285' N, 8° 10.662' W (ETRS89, DD MM.MMM)</w:t>
      </w:r>
    </w:p>
    <w:p w:rsidR="0086640D" w:rsidRDefault="0086640D" w:rsidP="0086640D">
      <w:r>
        <w:t>Water depth: 137.7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8F72D0">
        <w:rPr>
          <w:b/>
          <w:bCs w:val="0"/>
          <w:noProof/>
          <w:lang w:val="en-GB" w:eastAsia="en-GB"/>
        </w:rPr>
        <w:drawing>
          <wp:inline distT="0" distB="0" distL="0" distR="0" wp14:anchorId="09881822" wp14:editId="45129642">
            <wp:extent cx="5732145" cy="4610100"/>
            <wp:effectExtent l="0" t="0" r="1905" b="0"/>
            <wp:docPr id="27" name="Picture 27" descr="V:\2016\102347-MCA_HI1503\5-Products\HForms\H575\Photography\DSC_3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:\2016\102347-MCA_HI1503\5-Products\HForms\H575\Photography\DSC_38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90" t="26972" r="13910"/>
                    <a:stretch/>
                  </pic:blipFill>
                  <pic:spPr bwMode="auto">
                    <a:xfrm>
                      <a:off x="0" y="0"/>
                      <a:ext cx="573214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Fine and medium sand.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12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00:29</w:t>
      </w:r>
    </w:p>
    <w:p w:rsidR="0086640D" w:rsidRDefault="0086640D" w:rsidP="0086640D">
      <w:r>
        <w:t>Position: 57° 33.804' N, 8° 6.672' W (ETRS89, DD MM.MMM)</w:t>
      </w:r>
    </w:p>
    <w:p w:rsidR="0086640D" w:rsidRDefault="0086640D" w:rsidP="0086640D">
      <w:r>
        <w:t>Water depth: 117.1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5963F0">
        <w:rPr>
          <w:b/>
          <w:bCs w:val="0"/>
          <w:noProof/>
          <w:lang w:val="en-GB" w:eastAsia="en-GB"/>
        </w:rPr>
        <w:drawing>
          <wp:inline distT="0" distB="0" distL="0" distR="0" wp14:anchorId="3E594803" wp14:editId="022C7E13">
            <wp:extent cx="5732145" cy="4565015"/>
            <wp:effectExtent l="0" t="0" r="1905" b="6985"/>
            <wp:docPr id="25" name="Picture 25" descr="V:\2016\102347-MCA_HI1503\5-Products\HForms\H575\Photography\DSC_3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:\2016\102347-MCA_HI1503\5-Products\HForms\H575\Photography\DSC_38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65" t="14610" r="17372" b="8955"/>
                    <a:stretch/>
                  </pic:blipFill>
                  <pic:spPr bwMode="auto">
                    <a:xfrm>
                      <a:off x="0" y="0"/>
                      <a:ext cx="5732145" cy="456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13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22:52</w:t>
      </w:r>
    </w:p>
    <w:p w:rsidR="0086640D" w:rsidRDefault="0086640D" w:rsidP="0086640D">
      <w:r>
        <w:t>Position: 57° 29.752' N, 8° 3.541' W (ETRS89, DD MM.MMM)</w:t>
      </w:r>
    </w:p>
    <w:p w:rsidR="0086640D" w:rsidRDefault="0086640D" w:rsidP="0086640D">
      <w:r>
        <w:t>Water depth: 100.8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third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33413F">
        <w:rPr>
          <w:b/>
          <w:bCs w:val="0"/>
          <w:noProof/>
          <w:lang w:val="en-GB" w:eastAsia="en-GB"/>
        </w:rPr>
        <w:drawing>
          <wp:inline distT="0" distB="0" distL="0" distR="0" wp14:anchorId="784155D3" wp14:editId="7D867E6D">
            <wp:extent cx="5732145" cy="3730625"/>
            <wp:effectExtent l="0" t="0" r="1905" b="3175"/>
            <wp:docPr id="22" name="Picture 22" descr="V:\2016\102347-MCA_HI1503\5-Products\HForms\H575\Photography\DSC_3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:\2016\102347-MCA_HI1503\5-Products\HForms\H575\Photography\DSC_38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614" r="32724"/>
                    <a:stretch/>
                  </pic:blipFill>
                  <pic:spPr bwMode="auto">
                    <a:xfrm>
                      <a:off x="0" y="0"/>
                      <a:ext cx="5732145" cy="373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Granules, pebbles, broken shells and medium sand.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14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23:36</w:t>
      </w:r>
    </w:p>
    <w:p w:rsidR="0086640D" w:rsidRDefault="0086640D" w:rsidP="0086640D">
      <w:r>
        <w:t>Position: 57° 31.169' N, 8° 7.01' W (ETRS89, DD MM.MMM)</w:t>
      </w:r>
    </w:p>
    <w:p w:rsidR="0086640D" w:rsidRDefault="0086640D" w:rsidP="0086640D">
      <w:r>
        <w:t>Water depth: 129.1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third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9E2FEA">
        <w:rPr>
          <w:b/>
          <w:bCs w:val="0"/>
          <w:noProof/>
          <w:lang w:val="en-GB" w:eastAsia="en-GB"/>
        </w:rPr>
        <w:drawing>
          <wp:inline distT="0" distB="0" distL="0" distR="0" wp14:anchorId="3DDD2132" wp14:editId="674F408C">
            <wp:extent cx="5732145" cy="3837940"/>
            <wp:effectExtent l="0" t="0" r="1905" b="0"/>
            <wp:docPr id="23" name="Picture 23" descr="V:\2016\102347-MCA_HI1503\5-Products\HForms\H575\Photography\DSC_3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:\2016\102347-MCA_HI1503\5-Products\HForms\H575\Photography\DSC_38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Coarse sand and broken shells.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15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12 June 2016</w:t>
      </w:r>
    </w:p>
    <w:p w:rsidR="0086640D" w:rsidRDefault="0086640D" w:rsidP="0086640D">
      <w:r>
        <w:t>Time: 00:00</w:t>
      </w:r>
    </w:p>
    <w:p w:rsidR="0086640D" w:rsidRDefault="0086640D" w:rsidP="0086640D">
      <w:r>
        <w:t>Position: 57° 30.972' N, 8° 9.593' W (ETRS89, DD MM.MMM)</w:t>
      </w:r>
    </w:p>
    <w:p w:rsidR="0086640D" w:rsidRDefault="0086640D" w:rsidP="0086640D">
      <w:r>
        <w:t>Water depth: 133.4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5963F0">
        <w:rPr>
          <w:b/>
          <w:bCs w:val="0"/>
          <w:noProof/>
          <w:lang w:val="en-GB" w:eastAsia="en-GB"/>
        </w:rPr>
        <w:drawing>
          <wp:inline distT="0" distB="0" distL="0" distR="0" wp14:anchorId="42A001C5" wp14:editId="0F70B451">
            <wp:extent cx="5732145" cy="3992245"/>
            <wp:effectExtent l="0" t="0" r="1905" b="8255"/>
            <wp:docPr id="24" name="Picture 24" descr="V:\2016\102347-MCA_HI1503\5-Products\HForms\H575\Photography\DSC_3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:\2016\102347-MCA_HI1503\5-Products\HForms\H575\Photography\DSC_38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36" r="39948"/>
                    <a:stretch/>
                  </pic:blipFill>
                  <pic:spPr bwMode="auto">
                    <a:xfrm>
                      <a:off x="0" y="0"/>
                      <a:ext cx="5732145" cy="399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Medium sand.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16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22:23</w:t>
      </w:r>
    </w:p>
    <w:p w:rsidR="0086640D" w:rsidRDefault="0086640D" w:rsidP="0086640D">
      <w:r>
        <w:t>Position: 57° 27.848' N, 8° 4.903' W (ETRS89, DD MM.MMM)</w:t>
      </w:r>
    </w:p>
    <w:p w:rsidR="0086640D" w:rsidRDefault="0086640D" w:rsidP="0086640D">
      <w:r>
        <w:t>Water depth: 103.4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second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6F37B1">
        <w:rPr>
          <w:b/>
          <w:bCs w:val="0"/>
          <w:noProof/>
          <w:lang w:val="en-GB" w:eastAsia="en-GB"/>
        </w:rPr>
        <w:drawing>
          <wp:inline distT="0" distB="0" distL="0" distR="0" wp14:anchorId="35AD2F2D" wp14:editId="4FF79F33">
            <wp:extent cx="5732145" cy="3837940"/>
            <wp:effectExtent l="0" t="0" r="1905" b="0"/>
            <wp:docPr id="21" name="Picture 21" descr="V:\2016\102347-MCA_HI1503\5-Products\HForms\H575\Photography\DSC_3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:\2016\102347-MCA_HI1503\5-Products\HForms\H575\Photography\DSC_38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Granules, coarse sand, broken shells and pebbles.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17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21:53</w:t>
      </w:r>
    </w:p>
    <w:p w:rsidR="0086640D" w:rsidRDefault="0086640D" w:rsidP="0086640D">
      <w:r>
        <w:t>Position: 57° 26.419' N, 8° 9.417' W (ETRS89, DD MM.MMM)</w:t>
      </w:r>
    </w:p>
    <w:p w:rsidR="0086640D" w:rsidRDefault="0086640D" w:rsidP="0086640D">
      <w:r>
        <w:t>Water depth: 126.1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third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997464">
        <w:rPr>
          <w:b/>
          <w:bCs w:val="0"/>
          <w:noProof/>
          <w:lang w:val="en-GB" w:eastAsia="en-GB"/>
        </w:rPr>
        <w:drawing>
          <wp:inline distT="0" distB="0" distL="0" distR="0" wp14:anchorId="4ACE4D5D" wp14:editId="677ABE0D">
            <wp:extent cx="5732145" cy="3122295"/>
            <wp:effectExtent l="0" t="0" r="1905" b="1905"/>
            <wp:docPr id="20" name="Picture 20" descr="V:\2016\102347-MCA_HI1503\5-Products\HForms\H575\Photography\DSC_3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:\2016\102347-MCA_HI1503\5-Products\HForms\H575\Photography\DSC_38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596" b="37925"/>
                    <a:stretch/>
                  </pic:blipFill>
                  <pic:spPr bwMode="auto">
                    <a:xfrm>
                      <a:off x="0" y="0"/>
                      <a:ext cx="5732145" cy="312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Medium sand and broken shells.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18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21:16</w:t>
      </w:r>
    </w:p>
    <w:p w:rsidR="0086640D" w:rsidRDefault="0086640D" w:rsidP="0086640D">
      <w:r>
        <w:t>Position: 57° 24.625' N, 8° 7.216' W (ETRS89, DD MM.MMM)</w:t>
      </w:r>
    </w:p>
    <w:p w:rsidR="0086640D" w:rsidRDefault="0086640D" w:rsidP="0086640D">
      <w:r>
        <w:t>Water depth: 113.8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second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B0227E">
        <w:rPr>
          <w:b/>
          <w:bCs w:val="0"/>
          <w:noProof/>
          <w:lang w:val="en-GB" w:eastAsia="en-GB"/>
        </w:rPr>
        <w:drawing>
          <wp:inline distT="0" distB="0" distL="0" distR="0" wp14:anchorId="1FF9B6E1" wp14:editId="49E9967A">
            <wp:extent cx="5732145" cy="3970020"/>
            <wp:effectExtent l="0" t="0" r="1905" b="0"/>
            <wp:docPr id="19" name="Picture 19" descr="F:\DCIM\101BIO__\DSC_3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BIO__\DSC_38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91" t="20680" r="25951" b="15030"/>
                    <a:stretch/>
                  </pic:blipFill>
                  <pic:spPr bwMode="auto">
                    <a:xfrm>
                      <a:off x="0" y="0"/>
                      <a:ext cx="5732145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 and granules.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19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20:52</w:t>
      </w:r>
    </w:p>
    <w:p w:rsidR="0086640D" w:rsidRDefault="0086640D" w:rsidP="0086640D">
      <w:r>
        <w:t>Position: 57° 23.245' N, 8° 3.491' W (ETRS89, DD MM.MMM)</w:t>
      </w:r>
    </w:p>
    <w:p w:rsidR="0086640D" w:rsidRDefault="0086640D" w:rsidP="0086640D">
      <w:r>
        <w:t>Water depth: 103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second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D06F19">
        <w:rPr>
          <w:b/>
          <w:bCs w:val="0"/>
          <w:noProof/>
          <w:lang w:val="en-GB" w:eastAsia="en-GB"/>
        </w:rPr>
        <w:drawing>
          <wp:inline distT="0" distB="0" distL="0" distR="0" wp14:anchorId="078B53D0" wp14:editId="071AFC3A">
            <wp:extent cx="5732145" cy="4702175"/>
            <wp:effectExtent l="0" t="0" r="1905" b="3175"/>
            <wp:docPr id="18" name="Picture 18" descr="V:\2016\102347-MCA_HI1503\5-Products\HForms\H575\Photography\DSC_3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:\2016\102347-MCA_HI1503\5-Products\HForms\H575\Photography\DSC_38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26" t="20004" r="29112" b="19521"/>
                    <a:stretch/>
                  </pic:blipFill>
                  <pic:spPr bwMode="auto">
                    <a:xfrm>
                      <a:off x="0" y="0"/>
                      <a:ext cx="5732145" cy="470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Pebbles.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20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19:50</w:t>
      </w:r>
    </w:p>
    <w:p w:rsidR="0086640D" w:rsidRDefault="0086640D" w:rsidP="0086640D">
      <w:r>
        <w:t>Position: 57° 20.077' N, 8° 5.243' W (ETRS89, DD MM.MMM)</w:t>
      </w:r>
    </w:p>
    <w:p w:rsidR="0086640D" w:rsidRDefault="0086640D" w:rsidP="0086640D">
      <w:r>
        <w:t>Water depth: 100.4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6C11D7">
        <w:rPr>
          <w:b/>
          <w:bCs w:val="0"/>
          <w:noProof/>
          <w:lang w:val="en-GB" w:eastAsia="en-GB"/>
        </w:rPr>
        <w:drawing>
          <wp:inline distT="0" distB="0" distL="0" distR="0" wp14:anchorId="66B32B5E" wp14:editId="0293A2B3">
            <wp:extent cx="5732145" cy="3837940"/>
            <wp:effectExtent l="0" t="0" r="1905" b="0"/>
            <wp:docPr id="16" name="Picture 16" descr="V:\2016\102347-MCA_HI1503\5-Products\HForms\H575\Photography\DSC_3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2016\102347-MCA_HI1503\5-Products\HForms\H575\Photography\DSC_379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Broken shells and coarse sand.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21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20:13</w:t>
      </w:r>
    </w:p>
    <w:p w:rsidR="0086640D" w:rsidRDefault="0086640D" w:rsidP="0086640D">
      <w:r>
        <w:t>Position: 57° 21.377' N, 8° 10.218' W (ETRS89, DD MM.MMM)</w:t>
      </w:r>
    </w:p>
    <w:p w:rsidR="0086640D" w:rsidRDefault="0086640D" w:rsidP="0086640D">
      <w:r>
        <w:t>Water depth: 113.9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3A2940">
        <w:rPr>
          <w:b/>
          <w:bCs w:val="0"/>
          <w:noProof/>
          <w:lang w:val="en-GB" w:eastAsia="en-GB"/>
        </w:rPr>
        <w:drawing>
          <wp:inline distT="0" distB="0" distL="0" distR="0" wp14:anchorId="2A864098" wp14:editId="7B68D24B">
            <wp:extent cx="5732145" cy="3387090"/>
            <wp:effectExtent l="0" t="0" r="1905" b="3810"/>
            <wp:docPr id="17" name="Picture 17" descr="V:\2016\102347-MCA_HI1503\5-Products\HForms\H575\Photography\DSC_3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:\2016\102347-MCA_HI1503\5-Products\HForms\H575\Photography\DSC_38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4" t="27647" r="22009" b="7369"/>
                    <a:stretch/>
                  </pic:blipFill>
                  <pic:spPr bwMode="auto">
                    <a:xfrm>
                      <a:off x="0" y="0"/>
                      <a:ext cx="5732145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22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19:24</w:t>
      </w:r>
    </w:p>
    <w:p w:rsidR="0086640D" w:rsidRDefault="0086640D" w:rsidP="0086640D">
      <w:r>
        <w:t>Position: 57° 16.925' N, 8° 3.875' W (ETRS89, DD MM.MMM)</w:t>
      </w:r>
    </w:p>
    <w:p w:rsidR="0086640D" w:rsidRDefault="0086640D" w:rsidP="0086640D">
      <w:r>
        <w:t>Water depth: 120.7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second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E4059A">
        <w:rPr>
          <w:b/>
          <w:bCs w:val="0"/>
          <w:noProof/>
          <w:lang w:val="en-GB" w:eastAsia="en-GB"/>
        </w:rPr>
        <w:drawing>
          <wp:inline distT="0" distB="0" distL="0" distR="0" wp14:anchorId="75DB2042" wp14:editId="727167A1">
            <wp:extent cx="5732145" cy="3528060"/>
            <wp:effectExtent l="0" t="0" r="1905" b="0"/>
            <wp:docPr id="15" name="Picture 15" descr="V:\2016\102347-MCA_HI1503\5-Products\HForms\H575\Photography\DSC_3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V:\2016\102347-MCA_HI1503\5-Products\HForms\H575\Photography\DSC_37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785"/>
                    <a:stretch/>
                  </pic:blipFill>
                  <pic:spPr bwMode="auto">
                    <a:xfrm>
                      <a:off x="0" y="0"/>
                      <a:ext cx="5732145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 and granules.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23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18:46</w:t>
      </w:r>
    </w:p>
    <w:p w:rsidR="0086640D" w:rsidRDefault="0086640D" w:rsidP="0086640D">
      <w:r>
        <w:t>Position: 57° 17.777' N, 8° 7.023' W (ETRS89, DD MM.MMM)</w:t>
      </w:r>
    </w:p>
    <w:p w:rsidR="0086640D" w:rsidRDefault="0086640D" w:rsidP="0086640D">
      <w:r>
        <w:t>Water depth: 137.9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9B0F41">
        <w:rPr>
          <w:b/>
          <w:bCs w:val="0"/>
          <w:noProof/>
          <w:lang w:val="en-GB" w:eastAsia="en-GB"/>
        </w:rPr>
        <w:drawing>
          <wp:inline distT="0" distB="0" distL="0" distR="0" wp14:anchorId="72D0885C" wp14:editId="450C19F2">
            <wp:extent cx="5732145" cy="3476625"/>
            <wp:effectExtent l="0" t="0" r="1905" b="9525"/>
            <wp:docPr id="14" name="Picture 14" descr="V:\2016\102347-MCA_HI1503\5-Products\HForms\H575\Photography\DSC_3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V:\2016\102347-MCA_HI1503\5-Products\HForms\H575\Photography\DSC_37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7" t="23601" r="15696" b="35477"/>
                    <a:stretch/>
                  </pic:blipFill>
                  <pic:spPr bwMode="auto">
                    <a:xfrm>
                      <a:off x="0" y="0"/>
                      <a:ext cx="573214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Fine sand.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24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18:22</w:t>
      </w:r>
    </w:p>
    <w:p w:rsidR="0086640D" w:rsidRDefault="0086640D" w:rsidP="0086640D">
      <w:r>
        <w:t>Position: 57° 16.82' N, 8° 10.889' W (ETRS89, DD MM.MMM)</w:t>
      </w:r>
    </w:p>
    <w:p w:rsidR="0086640D" w:rsidRDefault="0086640D" w:rsidP="0086640D">
      <w:r>
        <w:t>Water depth: 135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217251">
        <w:rPr>
          <w:b/>
          <w:bCs w:val="0"/>
          <w:noProof/>
          <w:lang w:val="en-GB" w:eastAsia="en-GB"/>
        </w:rPr>
        <w:drawing>
          <wp:inline distT="0" distB="0" distL="0" distR="0" wp14:anchorId="405CCEB8" wp14:editId="43734156">
            <wp:extent cx="5732145" cy="3977640"/>
            <wp:effectExtent l="0" t="0" r="1905" b="3810"/>
            <wp:docPr id="13" name="Picture 13" descr="V:\2016\102347-MCA_HI1503\5-Products\HForms\H575\Photography\DSC_3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:\2016\102347-MCA_HI1503\5-Products\HForms\H575\Photography\DSC_37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00" r="15867" b="42453"/>
                    <a:stretch/>
                  </pic:blipFill>
                  <pic:spPr bwMode="auto">
                    <a:xfrm>
                      <a:off x="0" y="0"/>
                      <a:ext cx="5732145" cy="397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Fine sand.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25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17:54</w:t>
      </w:r>
    </w:p>
    <w:p w:rsidR="0086640D" w:rsidRDefault="0086640D" w:rsidP="0086640D">
      <w:r>
        <w:t>Position: 57° 13.899' N, 8° 10.051' W (ETRS89, DD MM.MMM)</w:t>
      </w:r>
    </w:p>
    <w:p w:rsidR="0086640D" w:rsidRDefault="0086640D" w:rsidP="0086640D">
      <w:r>
        <w:t>Water depth: 114.9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3371B5">
        <w:rPr>
          <w:b/>
          <w:bCs w:val="0"/>
          <w:noProof/>
          <w:lang w:val="en-GB" w:eastAsia="en-GB"/>
        </w:rPr>
        <w:drawing>
          <wp:inline distT="0" distB="0" distL="0" distR="0" wp14:anchorId="34DEA8DA" wp14:editId="5D0076EE">
            <wp:extent cx="5732145" cy="3748405"/>
            <wp:effectExtent l="0" t="0" r="1905" b="0"/>
            <wp:docPr id="12" name="Picture 12" descr="V:\2016\102347-MCA_HI1503\5-Products\HForms\H575\Photography\DSC_3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V:\2016\102347-MCA_HI1503\5-Products\HForms\H575\Photography\DSC_37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1" t="43380" r="17674" b="-1152"/>
                    <a:stretch/>
                  </pic:blipFill>
                  <pic:spPr bwMode="auto">
                    <a:xfrm>
                      <a:off x="0" y="0"/>
                      <a:ext cx="5732145" cy="374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Medium sand and broken shells, one medium pebble.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26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17:32</w:t>
      </w:r>
    </w:p>
    <w:p w:rsidR="0086640D" w:rsidRDefault="0086640D" w:rsidP="0086640D">
      <w:r>
        <w:t>Position: 57° 11.912' N, 8° 10.497' W (ETRS89, DD MM.MMM)</w:t>
      </w:r>
    </w:p>
    <w:p w:rsidR="0086640D" w:rsidRDefault="0086640D" w:rsidP="0086640D">
      <w:r>
        <w:t>Water depth: 122.1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185AEC">
        <w:rPr>
          <w:b/>
          <w:bCs w:val="0"/>
          <w:noProof/>
          <w:lang w:val="en-GB" w:eastAsia="en-GB"/>
        </w:rPr>
        <w:drawing>
          <wp:inline distT="0" distB="0" distL="0" distR="0" wp14:anchorId="48BC8D13" wp14:editId="047CEE98">
            <wp:extent cx="5732145" cy="4050665"/>
            <wp:effectExtent l="0" t="0" r="1905" b="6985"/>
            <wp:docPr id="11" name="Picture 11" descr="V:\2016\102347-MCA_HI1503\5-Products\HForms\H575\Photography\DSC_3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:\2016\102347-MCA_HI1503\5-Products\HForms\H575\Photography\DSC_37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48" t="31467" b="8740"/>
                    <a:stretch/>
                  </pic:blipFill>
                  <pic:spPr bwMode="auto">
                    <a:xfrm>
                      <a:off x="0" y="0"/>
                      <a:ext cx="5732145" cy="405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Medium and fine sand.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27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11:44</w:t>
      </w:r>
    </w:p>
    <w:p w:rsidR="0086640D" w:rsidRDefault="0086640D" w:rsidP="0086640D">
      <w:r>
        <w:t>Position: 57° 13.281' N, 8° 4.591' W (ETRS89, DD MM.MMM)</w:t>
      </w:r>
    </w:p>
    <w:p w:rsidR="0086640D" w:rsidRDefault="0086640D" w:rsidP="0086640D">
      <w:r>
        <w:t>Water depth: 130.6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73402D">
        <w:rPr>
          <w:noProof/>
          <w:lang w:val="en-GB" w:eastAsia="en-GB"/>
        </w:rPr>
        <w:drawing>
          <wp:inline distT="0" distB="0" distL="0" distR="0" wp14:anchorId="59CF237B" wp14:editId="7A910B0F">
            <wp:extent cx="5732145" cy="3837940"/>
            <wp:effectExtent l="0" t="0" r="1905" b="0"/>
            <wp:docPr id="1" name="Picture 1" descr="V:\2016\102347-MCA_HI1503\5-Products\HForms\H575\Photography\DSC_3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2016\102347-MCA_HI1503\5-Products\HForms\H575\Photography\DSC_374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Medium sand and broken shells.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28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12:25</w:t>
      </w:r>
    </w:p>
    <w:p w:rsidR="0086640D" w:rsidRDefault="0086640D" w:rsidP="0086640D">
      <w:r>
        <w:t>Position: 57° 11.376' N, 8° 7.872' W (ETRS89, DD MM.MMM)</w:t>
      </w:r>
    </w:p>
    <w:p w:rsidR="0086640D" w:rsidRDefault="0086640D" w:rsidP="0086640D">
      <w:r>
        <w:t>Water depth: 121.8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second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E44722">
        <w:rPr>
          <w:b/>
          <w:bCs w:val="0"/>
          <w:noProof/>
          <w:lang w:val="en-GB" w:eastAsia="en-GB"/>
        </w:rPr>
        <w:drawing>
          <wp:inline distT="0" distB="0" distL="0" distR="0" wp14:anchorId="67980418" wp14:editId="4DE1E8CE">
            <wp:extent cx="5732145" cy="4084955"/>
            <wp:effectExtent l="0" t="0" r="1905" b="0"/>
            <wp:docPr id="2" name="Picture 2" descr="V:\2016\102347-MCA_HI1503\5-Products\HForms\H575\Photography\DSC_3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:\2016\102347-MCA_HI1503\5-Products\HForms\H575\Photography\DSC_37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124" r="11500" b="6933"/>
                    <a:stretch/>
                  </pic:blipFill>
                  <pic:spPr bwMode="auto">
                    <a:xfrm>
                      <a:off x="0" y="0"/>
                      <a:ext cx="5732145" cy="408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Cobbles and pebbles.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29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13:22</w:t>
      </w:r>
    </w:p>
    <w:p w:rsidR="0086640D" w:rsidRDefault="0086640D" w:rsidP="0086640D">
      <w:r>
        <w:t>Position: 57° 8.829' N, 8° 4.199' W (ETRS89, DD MM.MMM)</w:t>
      </w:r>
    </w:p>
    <w:p w:rsidR="0086640D" w:rsidRDefault="0086640D" w:rsidP="0086640D">
      <w:r>
        <w:t>Water depth: 114.7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third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104E11">
        <w:rPr>
          <w:b/>
          <w:bCs w:val="0"/>
          <w:noProof/>
          <w:lang w:val="en-GB" w:eastAsia="en-GB"/>
        </w:rPr>
        <w:drawing>
          <wp:inline distT="0" distB="0" distL="0" distR="0" wp14:anchorId="007CF725" wp14:editId="5521EA68">
            <wp:extent cx="5732145" cy="3489325"/>
            <wp:effectExtent l="0" t="0" r="1905" b="0"/>
            <wp:docPr id="3" name="Picture 3" descr="V:\2016\102347-MCA_HI1503\5-Products\HForms\H575\Photography\DSC_3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:\2016\102347-MCA_HI1503\5-Products\HForms\H575\Photography\DSC_37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0" t="26806" r="1427" b="34298"/>
                    <a:stretch/>
                  </pic:blipFill>
                  <pic:spPr bwMode="auto">
                    <a:xfrm>
                      <a:off x="0" y="0"/>
                      <a:ext cx="5732145" cy="348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Pebbles and granules.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30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17:00</w:t>
      </w:r>
    </w:p>
    <w:p w:rsidR="0086640D" w:rsidRDefault="0086640D" w:rsidP="0086640D">
      <w:r>
        <w:t>Position: 57° 8.645' N, 8° 7.775' W (ETRS89, DD MM.MMM)</w:t>
      </w:r>
    </w:p>
    <w:p w:rsidR="0086640D" w:rsidRDefault="0086640D" w:rsidP="0086640D">
      <w:r>
        <w:t>Water depth: 132.8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E43EEF">
        <w:rPr>
          <w:b/>
          <w:bCs w:val="0"/>
          <w:noProof/>
          <w:lang w:val="en-GB" w:eastAsia="en-GB"/>
        </w:rPr>
        <w:drawing>
          <wp:inline distT="0" distB="0" distL="0" distR="0" wp14:anchorId="7C4D2161" wp14:editId="36067EE0">
            <wp:extent cx="5732145" cy="3119120"/>
            <wp:effectExtent l="0" t="0" r="1905" b="5080"/>
            <wp:docPr id="10" name="Picture 10" descr="V:\2016\102347-MCA_HI1503\5-Products\HForms\H575\Photography\DSC_3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:\2016\102347-MCA_HI1503\5-Products\HForms\H575\Photography\DSC_37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85" t="53494" r="37089" b="25597"/>
                    <a:stretch/>
                  </pic:blipFill>
                  <pic:spPr bwMode="auto">
                    <a:xfrm>
                      <a:off x="0" y="0"/>
                      <a:ext cx="5732145" cy="311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Medium sand and broken shells.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31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16:35</w:t>
      </w:r>
    </w:p>
    <w:p w:rsidR="0086640D" w:rsidRDefault="0086640D" w:rsidP="0086640D">
      <w:r>
        <w:t>Position: 57° 7.319' N, 8° 11.055' W (ETRS89, DD MM.MMM)</w:t>
      </w:r>
    </w:p>
    <w:p w:rsidR="0086640D" w:rsidRDefault="0086640D" w:rsidP="0086640D">
      <w:r>
        <w:t>Water depth: 120.6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second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0903D4">
        <w:rPr>
          <w:b/>
          <w:bCs w:val="0"/>
          <w:noProof/>
          <w:lang w:val="en-GB" w:eastAsia="en-GB"/>
        </w:rPr>
        <w:drawing>
          <wp:inline distT="0" distB="0" distL="0" distR="0" wp14:anchorId="52732FED" wp14:editId="28026B18">
            <wp:extent cx="5732145" cy="3363595"/>
            <wp:effectExtent l="0" t="0" r="1905" b="8255"/>
            <wp:docPr id="9" name="Picture 9" descr="V:\2016\102347-MCA_HI1503\5-Products\HForms\H575\Photography\DSC_3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:\2016\102347-MCA_HI1503\5-Products\HForms\H575\Photography\DSC_37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71" b="38429"/>
                    <a:stretch/>
                  </pic:blipFill>
                  <pic:spPr bwMode="auto">
                    <a:xfrm>
                      <a:off x="0" y="0"/>
                      <a:ext cx="5732145" cy="33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 and Pebbles.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32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13:55</w:t>
      </w:r>
    </w:p>
    <w:p w:rsidR="0086640D" w:rsidRDefault="0086640D" w:rsidP="0086640D">
      <w:r>
        <w:t>Position: 57° 6.444' N, 8° 5.366' W (ETRS89, DD MM.MMM)</w:t>
      </w:r>
    </w:p>
    <w:p w:rsidR="0086640D" w:rsidRDefault="0086640D" w:rsidP="0086640D">
      <w:r>
        <w:t>Water depth: 116.8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second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E64949">
        <w:rPr>
          <w:b/>
          <w:bCs w:val="0"/>
          <w:noProof/>
          <w:lang w:val="en-GB" w:eastAsia="en-GB"/>
        </w:rPr>
        <w:drawing>
          <wp:inline distT="0" distB="0" distL="0" distR="0" wp14:anchorId="7A530456" wp14:editId="5DDA53EC">
            <wp:extent cx="5732145" cy="4655185"/>
            <wp:effectExtent l="0" t="0" r="1905" b="0"/>
            <wp:docPr id="4" name="Picture 4" descr="V:\2016\102347-MCA_HI1503\5-Products\HForms\H575\Photography\DSC_3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:\2016\102347-MCA_HI1503\5-Products\HForms\H575\Photography\DSC_37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21" r="5489" b="32887"/>
                    <a:stretch/>
                  </pic:blipFill>
                  <pic:spPr bwMode="auto">
                    <a:xfrm>
                      <a:off x="0" y="0"/>
                      <a:ext cx="5732145" cy="465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33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15:58</w:t>
      </w:r>
    </w:p>
    <w:p w:rsidR="0086640D" w:rsidRDefault="0086640D" w:rsidP="0086640D">
      <w:r>
        <w:t>Position: 57° 5.788' N, 8° 8.09' W (ETRS89, DD MM.MMM)</w:t>
      </w:r>
    </w:p>
    <w:p w:rsidR="0086640D" w:rsidRDefault="0086640D" w:rsidP="0086640D">
      <w:r>
        <w:t>Water depth: 133.7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3F3BB7">
        <w:rPr>
          <w:b/>
          <w:bCs w:val="0"/>
          <w:noProof/>
          <w:lang w:val="en-GB" w:eastAsia="en-GB"/>
        </w:rPr>
        <w:drawing>
          <wp:inline distT="0" distB="0" distL="0" distR="0" wp14:anchorId="133E6E66" wp14:editId="5D1DF4B4">
            <wp:extent cx="5732145" cy="3321050"/>
            <wp:effectExtent l="0" t="0" r="1905" b="0"/>
            <wp:docPr id="8" name="Picture 8" descr="V:\2016\102347-MCA_HI1503\5-Products\HForms\H575\Photography\DSC_3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:\2016\102347-MCA_HI1503\5-Products\HForms\H575\Photography\DSC_37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837" r="-2" b="30367"/>
                    <a:stretch/>
                  </pic:blipFill>
                  <pic:spPr bwMode="auto">
                    <a:xfrm>
                      <a:off x="0" y="0"/>
                      <a:ext cx="5732145" cy="332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Fine sand and silt.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34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15:33</w:t>
      </w:r>
    </w:p>
    <w:p w:rsidR="0086640D" w:rsidRDefault="0086640D" w:rsidP="0086640D">
      <w:r>
        <w:t>Position: 57° 3.649' N, 8° 10.522' W (ETRS89, DD MM.MMM)</w:t>
      </w:r>
    </w:p>
    <w:p w:rsidR="0086640D" w:rsidRDefault="0086640D" w:rsidP="0086640D">
      <w:r>
        <w:t>Water depth: 128.2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second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8D3DEB">
        <w:rPr>
          <w:b/>
          <w:bCs w:val="0"/>
          <w:noProof/>
          <w:lang w:val="en-GB" w:eastAsia="en-GB"/>
        </w:rPr>
        <w:drawing>
          <wp:inline distT="0" distB="0" distL="0" distR="0" wp14:anchorId="4CD0CDEE" wp14:editId="01790060">
            <wp:extent cx="5732145" cy="4006215"/>
            <wp:effectExtent l="0" t="0" r="1905" b="0"/>
            <wp:docPr id="7" name="Picture 7" descr="V:\2016\102347-MCA_HI1503\5-Products\HForms\H575\Photography\DSC_3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:\2016\102347-MCA_HI1503\5-Products\HForms\H575\Photography\DSC_37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07" r="2473" b="40444"/>
                    <a:stretch/>
                  </pic:blipFill>
                  <pic:spPr bwMode="auto">
                    <a:xfrm>
                      <a:off x="0" y="0"/>
                      <a:ext cx="5732145" cy="400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Cobbles and pebbles.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35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15:05</w:t>
      </w:r>
    </w:p>
    <w:p w:rsidR="0086640D" w:rsidRDefault="0086640D" w:rsidP="0086640D">
      <w:r>
        <w:t>Position: 57° 2.503' N, 8° 7.551' W (ETRS89, DD MM.MMM)</w:t>
      </w:r>
    </w:p>
    <w:p w:rsidR="0086640D" w:rsidRDefault="0086640D" w:rsidP="0086640D">
      <w:r>
        <w:t>Water depth: 132.5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A174A5">
        <w:rPr>
          <w:b/>
          <w:bCs w:val="0"/>
          <w:noProof/>
          <w:lang w:val="en-GB" w:eastAsia="en-GB"/>
        </w:rPr>
        <w:drawing>
          <wp:inline distT="0" distB="0" distL="0" distR="0" wp14:anchorId="19F0A4E1" wp14:editId="3FF1FC11">
            <wp:extent cx="5732145" cy="3893820"/>
            <wp:effectExtent l="0" t="0" r="1905" b="0"/>
            <wp:docPr id="6" name="Picture 6" descr="V:\2016\102347-MCA_HI1503\5-Products\HForms\H575\Photography\DSC_3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:\2016\102347-MCA_HI1503\5-Products\HForms\H575\Photography\DSC_37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57" r="1427" b="47801"/>
                    <a:stretch/>
                  </pic:blipFill>
                  <pic:spPr bwMode="auto">
                    <a:xfrm>
                      <a:off x="0" y="0"/>
                      <a:ext cx="5732145" cy="389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Fine sand, silt and broken shells.</w:t>
      </w:r>
    </w:p>
    <w:p w:rsidR="0086640D" w:rsidRDefault="0086640D">
      <w:r>
        <w:br w:type="page"/>
      </w:r>
    </w:p>
    <w:p w:rsidR="0086640D" w:rsidRDefault="0086640D" w:rsidP="0086640D">
      <w:pPr>
        <w:jc w:val="center"/>
        <w:rPr>
          <w:b/>
          <w:sz w:val="28"/>
        </w:rPr>
      </w:pP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SEABED SAMPLING</w:t>
      </w:r>
    </w:p>
    <w:p w:rsidR="0086640D" w:rsidRDefault="0086640D" w:rsidP="0086640D">
      <w:pPr>
        <w:jc w:val="center"/>
        <w:rPr>
          <w:b/>
          <w:sz w:val="28"/>
        </w:rPr>
      </w:pPr>
      <w:r>
        <w:rPr>
          <w:b/>
          <w:sz w:val="28"/>
        </w:rPr>
        <w:t>STATION NO 36</w:t>
      </w:r>
    </w:p>
    <w:p w:rsidR="0086640D" w:rsidRDefault="0086640D" w:rsidP="0086640D">
      <w:pPr>
        <w:jc w:val="center"/>
      </w:pPr>
      <w:r>
        <w:t>Appendix to form H575</w:t>
      </w:r>
    </w:p>
    <w:p w:rsidR="0086640D" w:rsidRDefault="0086640D" w:rsidP="0086640D">
      <w:pPr>
        <w:jc w:val="center"/>
      </w:pPr>
    </w:p>
    <w:p w:rsidR="0086640D" w:rsidRDefault="0086640D" w:rsidP="0086640D">
      <w:pPr>
        <w:rPr>
          <w:b/>
        </w:rPr>
      </w:pPr>
      <w:r>
        <w:rPr>
          <w:b/>
        </w:rPr>
        <w:t>Parameters</w:t>
      </w:r>
    </w:p>
    <w:p w:rsidR="0086640D" w:rsidRDefault="0086640D" w:rsidP="0086640D">
      <w:r>
        <w:t>Date: 11 June 2016</w:t>
      </w:r>
    </w:p>
    <w:p w:rsidR="0086640D" w:rsidRDefault="0086640D" w:rsidP="0086640D">
      <w:r>
        <w:t>Time: 14:40</w:t>
      </w:r>
    </w:p>
    <w:p w:rsidR="0086640D" w:rsidRDefault="0086640D" w:rsidP="0086640D">
      <w:r>
        <w:t>Position: 57° 0.93' N, 8° 4.802' W (ETRS89, DD MM.MMM)</w:t>
      </w:r>
    </w:p>
    <w:p w:rsidR="0086640D" w:rsidRDefault="0086640D" w:rsidP="0086640D">
      <w:r>
        <w:t>Water depth: 130.9 m</w:t>
      </w:r>
    </w:p>
    <w:p w:rsidR="0086640D" w:rsidRDefault="0086640D" w:rsidP="0086640D">
      <w:r>
        <w:t>Sampler: Box Corer</w:t>
      </w:r>
    </w:p>
    <w:p w:rsidR="0086640D" w:rsidRDefault="0086640D" w:rsidP="0086640D">
      <w:r>
        <w:t>Sample saved: Yes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Sampling comments</w:t>
      </w:r>
    </w:p>
    <w:p w:rsidR="0086640D" w:rsidRDefault="0086640D" w:rsidP="0086640D">
      <w:r>
        <w:t>Sample collected on first attempt</w:t>
      </w:r>
    </w:p>
    <w:p w:rsidR="0086640D" w:rsidRDefault="0086640D" w:rsidP="0086640D"/>
    <w:p w:rsidR="0086640D" w:rsidRDefault="0086640D" w:rsidP="0086640D">
      <w:pPr>
        <w:rPr>
          <w:b/>
        </w:rPr>
      </w:pPr>
      <w:r>
        <w:rPr>
          <w:b/>
        </w:rPr>
        <w:t>Photo documentation</w:t>
      </w:r>
    </w:p>
    <w:p w:rsidR="0086640D" w:rsidRDefault="00B423CF" w:rsidP="0086640D">
      <w:pPr>
        <w:rPr>
          <w:b/>
        </w:rPr>
      </w:pPr>
      <w:r w:rsidRPr="00583779">
        <w:rPr>
          <w:b/>
          <w:bCs w:val="0"/>
          <w:noProof/>
          <w:lang w:val="en-GB" w:eastAsia="en-GB"/>
        </w:rPr>
        <w:drawing>
          <wp:inline distT="0" distB="0" distL="0" distR="0" wp14:anchorId="34349ED2" wp14:editId="61BD9B9E">
            <wp:extent cx="5732145" cy="3510280"/>
            <wp:effectExtent l="0" t="0" r="1905" b="0"/>
            <wp:docPr id="5" name="Picture 5" descr="V:\2016\102347-MCA_HI1503\5-Products\HForms\H575\Photography\DSC_3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:\2016\102347-MCA_HI1503\5-Products\HForms\H575\Photography\DSC_37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48" r="-7" b="26535"/>
                    <a:stretch/>
                  </pic:blipFill>
                  <pic:spPr bwMode="auto">
                    <a:xfrm>
                      <a:off x="0" y="0"/>
                      <a:ext cx="5732145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640D" w:rsidRDefault="0086640D" w:rsidP="0086640D">
      <w:pPr>
        <w:rPr>
          <w:b/>
        </w:rPr>
      </w:pPr>
    </w:p>
    <w:p w:rsidR="0086640D" w:rsidRDefault="0086640D" w:rsidP="0086640D">
      <w:pPr>
        <w:rPr>
          <w:b/>
        </w:rPr>
      </w:pPr>
      <w:r>
        <w:rPr>
          <w:b/>
        </w:rPr>
        <w:t>Description</w:t>
      </w:r>
    </w:p>
    <w:p w:rsidR="0086640D" w:rsidRDefault="0086640D" w:rsidP="0086640D">
      <w:r>
        <w:t>Fine sand, silt and broken shells.</w:t>
      </w:r>
    </w:p>
    <w:p w:rsidR="0086640D" w:rsidRPr="0086640D" w:rsidRDefault="0086640D" w:rsidP="0086640D">
      <w:bookmarkStart w:id="0" w:name="_GoBack"/>
      <w:bookmarkEnd w:id="0"/>
    </w:p>
    <w:sectPr w:rsidR="0086640D" w:rsidRPr="0086640D" w:rsidSect="0033164D">
      <w:headerReference w:type="default" r:id="rId42"/>
      <w:type w:val="continuous"/>
      <w:pgSz w:w="11907" w:h="16840" w:code="9"/>
      <w:pgMar w:top="403" w:right="1440" w:bottom="720" w:left="1440" w:header="403" w:footer="72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738" w:rsidRDefault="00111738">
      <w:r>
        <w:separator/>
      </w:r>
    </w:p>
  </w:endnote>
  <w:endnote w:type="continuationSeparator" w:id="0">
    <w:p w:rsidR="00111738" w:rsidRDefault="00111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738" w:rsidRDefault="00111738">
      <w:r>
        <w:separator/>
      </w:r>
    </w:p>
  </w:footnote>
  <w:footnote w:type="continuationSeparator" w:id="0">
    <w:p w:rsidR="00111738" w:rsidRDefault="00111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11A" w:rsidRDefault="00CC1C12">
    <w:pPr>
      <w:pStyle w:val="Header"/>
      <w:rPr>
        <w:sz w:val="20"/>
        <w:lang w:val="en-GB"/>
      </w:rPr>
    </w:pPr>
    <w:r>
      <w:rPr>
        <w:noProof/>
        <w:sz w:val="20"/>
        <w:lang w:val="en-GB" w:eastAsia="en-GB"/>
      </w:rPr>
      <w:drawing>
        <wp:anchor distT="0" distB="0" distL="114300" distR="114300" simplePos="0" relativeHeight="251660288" behindDoc="0" locked="0" layoutInCell="1" allowOverlap="1" wp14:anchorId="5CB1951D" wp14:editId="23B2504E">
          <wp:simplePos x="0" y="0"/>
          <wp:positionH relativeFrom="margin">
            <wp:posOffset>4829175</wp:posOffset>
          </wp:positionH>
          <wp:positionV relativeFrom="page">
            <wp:posOffset>389973</wp:posOffset>
          </wp:positionV>
          <wp:extent cx="895350" cy="285750"/>
          <wp:effectExtent l="0" t="0" r="0" b="0"/>
          <wp:wrapNone/>
          <wp:docPr id="62" name="Picture 62" descr="MMT_logotype_Cmyk_e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0" descr="MMT_logotype_Cmyk_e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511A">
      <w:rPr>
        <w:sz w:val="20"/>
        <w:lang w:val="en-GB"/>
      </w:rPr>
      <w:t>HI1</w:t>
    </w:r>
    <w:r w:rsidR="00B47B5F">
      <w:rPr>
        <w:sz w:val="20"/>
        <w:lang w:val="en-GB"/>
      </w:rPr>
      <w:t>503</w:t>
    </w:r>
  </w:p>
  <w:p w:rsidR="00B47B5F" w:rsidRDefault="00B47B5F">
    <w:pPr>
      <w:pStyle w:val="Header"/>
      <w:rPr>
        <w:sz w:val="20"/>
        <w:lang w:val="en-GB"/>
      </w:rPr>
    </w:pPr>
    <w:r>
      <w:rPr>
        <w:sz w:val="20"/>
        <w:lang w:val="en-GB"/>
      </w:rPr>
      <w:t xml:space="preserve">Outer Hebrides </w:t>
    </w:r>
    <w:r w:rsidRPr="00B47B5F">
      <w:rPr>
        <w:sz w:val="20"/>
        <w:lang w:val="en-GB"/>
      </w:rPr>
      <w:t>WDR</w:t>
    </w:r>
  </w:p>
  <w:p w:rsidR="00CC1C12" w:rsidRDefault="00D6511A">
    <w:pPr>
      <w:pStyle w:val="Header"/>
      <w:rPr>
        <w:sz w:val="20"/>
        <w:lang w:val="en-GB"/>
      </w:rPr>
    </w:pPr>
    <w:r>
      <w:rPr>
        <w:sz w:val="20"/>
        <w:lang w:val="en-GB"/>
      </w:rPr>
      <w:t xml:space="preserve">M/V </w:t>
    </w:r>
    <w:r w:rsidR="00B47B5F">
      <w:rPr>
        <w:sz w:val="20"/>
        <w:lang w:val="en-GB"/>
      </w:rPr>
      <w:t>Franklin</w:t>
    </w:r>
  </w:p>
  <w:p w:rsidR="00CC1C12" w:rsidRPr="00760C7A" w:rsidRDefault="00CC1C12" w:rsidP="000C50C0">
    <w:pPr>
      <w:pStyle w:val="Header"/>
      <w:jc w:val="both"/>
      <w:rPr>
        <w:kern w:val="0"/>
        <w:sz w:val="20"/>
        <w:lang w:val="en-GB" w:eastAsia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10"/>
  <w:drawingGridVerticalSpacing w:val="299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B63"/>
    <w:rsid w:val="00000097"/>
    <w:rsid w:val="00007AD1"/>
    <w:rsid w:val="00010BA1"/>
    <w:rsid w:val="00013D1E"/>
    <w:rsid w:val="000172F8"/>
    <w:rsid w:val="0002766F"/>
    <w:rsid w:val="00030811"/>
    <w:rsid w:val="00050274"/>
    <w:rsid w:val="000528D6"/>
    <w:rsid w:val="0005678C"/>
    <w:rsid w:val="00060A1F"/>
    <w:rsid w:val="00060F12"/>
    <w:rsid w:val="000666EA"/>
    <w:rsid w:val="000679E5"/>
    <w:rsid w:val="00093D15"/>
    <w:rsid w:val="000B2172"/>
    <w:rsid w:val="000B343B"/>
    <w:rsid w:val="000C0904"/>
    <w:rsid w:val="000C50C0"/>
    <w:rsid w:val="000C58C8"/>
    <w:rsid w:val="000C5EF4"/>
    <w:rsid w:val="000D26BD"/>
    <w:rsid w:val="000D5758"/>
    <w:rsid w:val="00105489"/>
    <w:rsid w:val="001067E5"/>
    <w:rsid w:val="00110664"/>
    <w:rsid w:val="00111738"/>
    <w:rsid w:val="00111EE4"/>
    <w:rsid w:val="00125784"/>
    <w:rsid w:val="00144026"/>
    <w:rsid w:val="001458B7"/>
    <w:rsid w:val="00163263"/>
    <w:rsid w:val="00177A70"/>
    <w:rsid w:val="00185087"/>
    <w:rsid w:val="0019724B"/>
    <w:rsid w:val="001A6F55"/>
    <w:rsid w:val="001A7251"/>
    <w:rsid w:val="001B2CB2"/>
    <w:rsid w:val="001B3CB2"/>
    <w:rsid w:val="001B60A6"/>
    <w:rsid w:val="001E33E6"/>
    <w:rsid w:val="001E517C"/>
    <w:rsid w:val="001F116F"/>
    <w:rsid w:val="001F4661"/>
    <w:rsid w:val="001F7D58"/>
    <w:rsid w:val="00212DDF"/>
    <w:rsid w:val="002136DD"/>
    <w:rsid w:val="00222A33"/>
    <w:rsid w:val="0022338D"/>
    <w:rsid w:val="00226CC2"/>
    <w:rsid w:val="002427FD"/>
    <w:rsid w:val="0027458C"/>
    <w:rsid w:val="00281A7B"/>
    <w:rsid w:val="00281CA2"/>
    <w:rsid w:val="0028605C"/>
    <w:rsid w:val="002A3EBA"/>
    <w:rsid w:val="002A3FAB"/>
    <w:rsid w:val="002A54E6"/>
    <w:rsid w:val="002A7014"/>
    <w:rsid w:val="002A74AA"/>
    <w:rsid w:val="002B4608"/>
    <w:rsid w:val="002C05A0"/>
    <w:rsid w:val="002C3F24"/>
    <w:rsid w:val="002C69D2"/>
    <w:rsid w:val="002E12F5"/>
    <w:rsid w:val="002F0514"/>
    <w:rsid w:val="002F2792"/>
    <w:rsid w:val="002F3D4D"/>
    <w:rsid w:val="003018A9"/>
    <w:rsid w:val="00314817"/>
    <w:rsid w:val="003201DB"/>
    <w:rsid w:val="0033164D"/>
    <w:rsid w:val="00334CB5"/>
    <w:rsid w:val="00340305"/>
    <w:rsid w:val="00341E33"/>
    <w:rsid w:val="003457DA"/>
    <w:rsid w:val="003461BC"/>
    <w:rsid w:val="00350805"/>
    <w:rsid w:val="00353304"/>
    <w:rsid w:val="00354109"/>
    <w:rsid w:val="003549C8"/>
    <w:rsid w:val="003813A6"/>
    <w:rsid w:val="00386849"/>
    <w:rsid w:val="00391CE7"/>
    <w:rsid w:val="003A1A6E"/>
    <w:rsid w:val="003A2B10"/>
    <w:rsid w:val="003A73E2"/>
    <w:rsid w:val="003B0807"/>
    <w:rsid w:val="003C2421"/>
    <w:rsid w:val="003C4E33"/>
    <w:rsid w:val="003C7403"/>
    <w:rsid w:val="003D7077"/>
    <w:rsid w:val="003F6ACB"/>
    <w:rsid w:val="00407312"/>
    <w:rsid w:val="00411DD3"/>
    <w:rsid w:val="00436900"/>
    <w:rsid w:val="004441C1"/>
    <w:rsid w:val="004443BD"/>
    <w:rsid w:val="004475BE"/>
    <w:rsid w:val="00451962"/>
    <w:rsid w:val="00453490"/>
    <w:rsid w:val="004600B5"/>
    <w:rsid w:val="00463159"/>
    <w:rsid w:val="00481389"/>
    <w:rsid w:val="004A6976"/>
    <w:rsid w:val="004B5284"/>
    <w:rsid w:val="004B5454"/>
    <w:rsid w:val="004C65D6"/>
    <w:rsid w:val="004D5031"/>
    <w:rsid w:val="004D5A2D"/>
    <w:rsid w:val="004E39B2"/>
    <w:rsid w:val="004F5E85"/>
    <w:rsid w:val="004F6680"/>
    <w:rsid w:val="00521E23"/>
    <w:rsid w:val="005321F2"/>
    <w:rsid w:val="00567128"/>
    <w:rsid w:val="0056742C"/>
    <w:rsid w:val="0057502E"/>
    <w:rsid w:val="0057765E"/>
    <w:rsid w:val="00593EE9"/>
    <w:rsid w:val="005943BE"/>
    <w:rsid w:val="00595191"/>
    <w:rsid w:val="005B649D"/>
    <w:rsid w:val="005C15B0"/>
    <w:rsid w:val="005C4E66"/>
    <w:rsid w:val="005D148B"/>
    <w:rsid w:val="005D266C"/>
    <w:rsid w:val="005D27F5"/>
    <w:rsid w:val="005E6413"/>
    <w:rsid w:val="005F19C3"/>
    <w:rsid w:val="005F3568"/>
    <w:rsid w:val="005F60CA"/>
    <w:rsid w:val="00600EBF"/>
    <w:rsid w:val="00605615"/>
    <w:rsid w:val="00610E42"/>
    <w:rsid w:val="00612171"/>
    <w:rsid w:val="00644A82"/>
    <w:rsid w:val="00645190"/>
    <w:rsid w:val="0065322A"/>
    <w:rsid w:val="00675FE8"/>
    <w:rsid w:val="00677C0A"/>
    <w:rsid w:val="006802FE"/>
    <w:rsid w:val="00685A6D"/>
    <w:rsid w:val="006902FF"/>
    <w:rsid w:val="006952CF"/>
    <w:rsid w:val="006A62A2"/>
    <w:rsid w:val="006B2F96"/>
    <w:rsid w:val="006B4A49"/>
    <w:rsid w:val="006B731C"/>
    <w:rsid w:val="006B79CA"/>
    <w:rsid w:val="006D0EB0"/>
    <w:rsid w:val="006D5E16"/>
    <w:rsid w:val="006E0AAC"/>
    <w:rsid w:val="006E5852"/>
    <w:rsid w:val="006F20DD"/>
    <w:rsid w:val="00703A1B"/>
    <w:rsid w:val="007053ED"/>
    <w:rsid w:val="00724E94"/>
    <w:rsid w:val="00725244"/>
    <w:rsid w:val="0073495B"/>
    <w:rsid w:val="007479DD"/>
    <w:rsid w:val="00756238"/>
    <w:rsid w:val="0075647F"/>
    <w:rsid w:val="00756937"/>
    <w:rsid w:val="00760C7A"/>
    <w:rsid w:val="00761D75"/>
    <w:rsid w:val="007919E2"/>
    <w:rsid w:val="007B3377"/>
    <w:rsid w:val="007C1750"/>
    <w:rsid w:val="007C1DFB"/>
    <w:rsid w:val="007D4CD2"/>
    <w:rsid w:val="007E4AD6"/>
    <w:rsid w:val="007E65F3"/>
    <w:rsid w:val="007F040F"/>
    <w:rsid w:val="00803718"/>
    <w:rsid w:val="00803B63"/>
    <w:rsid w:val="0080551D"/>
    <w:rsid w:val="0080675C"/>
    <w:rsid w:val="00820015"/>
    <w:rsid w:val="00820B5F"/>
    <w:rsid w:val="008368EA"/>
    <w:rsid w:val="0084171B"/>
    <w:rsid w:val="00843A31"/>
    <w:rsid w:val="008516C5"/>
    <w:rsid w:val="00856CE8"/>
    <w:rsid w:val="00863296"/>
    <w:rsid w:val="0086640D"/>
    <w:rsid w:val="008716EB"/>
    <w:rsid w:val="008948AA"/>
    <w:rsid w:val="008B2241"/>
    <w:rsid w:val="008C1C35"/>
    <w:rsid w:val="0090152C"/>
    <w:rsid w:val="009040CA"/>
    <w:rsid w:val="009045A6"/>
    <w:rsid w:val="00914B06"/>
    <w:rsid w:val="009213D5"/>
    <w:rsid w:val="00925AEB"/>
    <w:rsid w:val="00926D6C"/>
    <w:rsid w:val="00936D92"/>
    <w:rsid w:val="00940FE0"/>
    <w:rsid w:val="009410F5"/>
    <w:rsid w:val="00946EBC"/>
    <w:rsid w:val="0095398E"/>
    <w:rsid w:val="0095429A"/>
    <w:rsid w:val="00962212"/>
    <w:rsid w:val="009632A0"/>
    <w:rsid w:val="00976DD6"/>
    <w:rsid w:val="00982D00"/>
    <w:rsid w:val="00982E3F"/>
    <w:rsid w:val="009933B8"/>
    <w:rsid w:val="009B0C04"/>
    <w:rsid w:val="009B32FC"/>
    <w:rsid w:val="009B3D1D"/>
    <w:rsid w:val="009C1F8C"/>
    <w:rsid w:val="009C5DA6"/>
    <w:rsid w:val="009D31E6"/>
    <w:rsid w:val="009F17D9"/>
    <w:rsid w:val="009F2377"/>
    <w:rsid w:val="009F4023"/>
    <w:rsid w:val="009F4C56"/>
    <w:rsid w:val="009F68DD"/>
    <w:rsid w:val="00A078E5"/>
    <w:rsid w:val="00A17864"/>
    <w:rsid w:val="00A235C7"/>
    <w:rsid w:val="00A31AFF"/>
    <w:rsid w:val="00A33BDE"/>
    <w:rsid w:val="00A37D4D"/>
    <w:rsid w:val="00A41BE7"/>
    <w:rsid w:val="00A43D09"/>
    <w:rsid w:val="00A616AB"/>
    <w:rsid w:val="00A734E9"/>
    <w:rsid w:val="00A736FC"/>
    <w:rsid w:val="00A774DC"/>
    <w:rsid w:val="00A83E5A"/>
    <w:rsid w:val="00A87879"/>
    <w:rsid w:val="00A916D1"/>
    <w:rsid w:val="00AA38F7"/>
    <w:rsid w:val="00AB27BB"/>
    <w:rsid w:val="00AC4AFC"/>
    <w:rsid w:val="00AD37D1"/>
    <w:rsid w:val="00AF7C45"/>
    <w:rsid w:val="00B03CE9"/>
    <w:rsid w:val="00B12D69"/>
    <w:rsid w:val="00B20EAA"/>
    <w:rsid w:val="00B231E9"/>
    <w:rsid w:val="00B257EF"/>
    <w:rsid w:val="00B26DC7"/>
    <w:rsid w:val="00B27E58"/>
    <w:rsid w:val="00B33D96"/>
    <w:rsid w:val="00B34C25"/>
    <w:rsid w:val="00B36664"/>
    <w:rsid w:val="00B423CF"/>
    <w:rsid w:val="00B47B5F"/>
    <w:rsid w:val="00B50CFE"/>
    <w:rsid w:val="00B542B0"/>
    <w:rsid w:val="00B56985"/>
    <w:rsid w:val="00B57E3B"/>
    <w:rsid w:val="00B61369"/>
    <w:rsid w:val="00B6657F"/>
    <w:rsid w:val="00B7013C"/>
    <w:rsid w:val="00B755B6"/>
    <w:rsid w:val="00B772F2"/>
    <w:rsid w:val="00BB7169"/>
    <w:rsid w:val="00BC3056"/>
    <w:rsid w:val="00BC7684"/>
    <w:rsid w:val="00BE0AB2"/>
    <w:rsid w:val="00BE1ED5"/>
    <w:rsid w:val="00BE6EDC"/>
    <w:rsid w:val="00BF64C9"/>
    <w:rsid w:val="00BF6DA0"/>
    <w:rsid w:val="00C130CF"/>
    <w:rsid w:val="00C135EF"/>
    <w:rsid w:val="00C15596"/>
    <w:rsid w:val="00C21286"/>
    <w:rsid w:val="00C219C9"/>
    <w:rsid w:val="00C31500"/>
    <w:rsid w:val="00C42F59"/>
    <w:rsid w:val="00C43D18"/>
    <w:rsid w:val="00C527F8"/>
    <w:rsid w:val="00C53CF1"/>
    <w:rsid w:val="00C76353"/>
    <w:rsid w:val="00C81B7C"/>
    <w:rsid w:val="00C83E52"/>
    <w:rsid w:val="00C90D94"/>
    <w:rsid w:val="00C92BFF"/>
    <w:rsid w:val="00C94365"/>
    <w:rsid w:val="00CA0116"/>
    <w:rsid w:val="00CB34FD"/>
    <w:rsid w:val="00CB64F8"/>
    <w:rsid w:val="00CC0449"/>
    <w:rsid w:val="00CC1962"/>
    <w:rsid w:val="00CC1C12"/>
    <w:rsid w:val="00CC2475"/>
    <w:rsid w:val="00CC560A"/>
    <w:rsid w:val="00CD1A98"/>
    <w:rsid w:val="00CD4797"/>
    <w:rsid w:val="00CE1D78"/>
    <w:rsid w:val="00CE2B8A"/>
    <w:rsid w:val="00CE4739"/>
    <w:rsid w:val="00CF1158"/>
    <w:rsid w:val="00D03801"/>
    <w:rsid w:val="00D17F0A"/>
    <w:rsid w:val="00D20033"/>
    <w:rsid w:val="00D2462B"/>
    <w:rsid w:val="00D26261"/>
    <w:rsid w:val="00D26E9E"/>
    <w:rsid w:val="00D30F33"/>
    <w:rsid w:val="00D560D2"/>
    <w:rsid w:val="00D60880"/>
    <w:rsid w:val="00D640C6"/>
    <w:rsid w:val="00D6511A"/>
    <w:rsid w:val="00D6643A"/>
    <w:rsid w:val="00D72FF9"/>
    <w:rsid w:val="00D738B8"/>
    <w:rsid w:val="00D73B57"/>
    <w:rsid w:val="00D77FA6"/>
    <w:rsid w:val="00D87E22"/>
    <w:rsid w:val="00DA0E84"/>
    <w:rsid w:val="00DA1E7F"/>
    <w:rsid w:val="00DC6C71"/>
    <w:rsid w:val="00DD0E3A"/>
    <w:rsid w:val="00DD29E1"/>
    <w:rsid w:val="00DD30B0"/>
    <w:rsid w:val="00DE2771"/>
    <w:rsid w:val="00DF1343"/>
    <w:rsid w:val="00DF4D78"/>
    <w:rsid w:val="00DF625C"/>
    <w:rsid w:val="00E02598"/>
    <w:rsid w:val="00E129D4"/>
    <w:rsid w:val="00E160E4"/>
    <w:rsid w:val="00E1650F"/>
    <w:rsid w:val="00E17042"/>
    <w:rsid w:val="00E20BBA"/>
    <w:rsid w:val="00E21188"/>
    <w:rsid w:val="00E234D2"/>
    <w:rsid w:val="00E26357"/>
    <w:rsid w:val="00E303BE"/>
    <w:rsid w:val="00E31747"/>
    <w:rsid w:val="00E4011E"/>
    <w:rsid w:val="00E40E89"/>
    <w:rsid w:val="00E41046"/>
    <w:rsid w:val="00E61096"/>
    <w:rsid w:val="00E664DE"/>
    <w:rsid w:val="00E75FC2"/>
    <w:rsid w:val="00E967D6"/>
    <w:rsid w:val="00EA4A88"/>
    <w:rsid w:val="00EA6F97"/>
    <w:rsid w:val="00EB3033"/>
    <w:rsid w:val="00EB77C0"/>
    <w:rsid w:val="00EC0AB6"/>
    <w:rsid w:val="00EC6F82"/>
    <w:rsid w:val="00ED45CF"/>
    <w:rsid w:val="00EE6FAE"/>
    <w:rsid w:val="00EF15DC"/>
    <w:rsid w:val="00EF38E7"/>
    <w:rsid w:val="00EF7ED7"/>
    <w:rsid w:val="00F0070C"/>
    <w:rsid w:val="00F03EB8"/>
    <w:rsid w:val="00F22C84"/>
    <w:rsid w:val="00F318A7"/>
    <w:rsid w:val="00F3728C"/>
    <w:rsid w:val="00F456AD"/>
    <w:rsid w:val="00F50408"/>
    <w:rsid w:val="00F63C40"/>
    <w:rsid w:val="00F807B4"/>
    <w:rsid w:val="00F85C23"/>
    <w:rsid w:val="00F87E5B"/>
    <w:rsid w:val="00F90B94"/>
    <w:rsid w:val="00FA27A8"/>
    <w:rsid w:val="00FA6B9C"/>
    <w:rsid w:val="00FA745B"/>
    <w:rsid w:val="00FB5194"/>
    <w:rsid w:val="00FC2A3F"/>
    <w:rsid w:val="00FD4A83"/>
    <w:rsid w:val="00FD5BE8"/>
    <w:rsid w:val="00FE006A"/>
    <w:rsid w:val="00FE4863"/>
    <w:rsid w:val="00FF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F82"/>
    <w:rPr>
      <w:rFonts w:ascii="Arial" w:hAnsi="Arial" w:cs="Arial"/>
      <w:bCs/>
      <w:kern w:val="28"/>
      <w:sz w:val="22"/>
    </w:rPr>
  </w:style>
  <w:style w:type="paragraph" w:styleId="Heading1">
    <w:name w:val="heading 1"/>
    <w:basedOn w:val="Normal"/>
    <w:next w:val="Normal"/>
    <w:qFormat/>
    <w:rsid w:val="0033164D"/>
    <w:pPr>
      <w:keepNext/>
      <w:outlineLvl w:val="0"/>
    </w:pPr>
    <w:rPr>
      <w:b/>
      <w:bC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3164D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3164D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CE1D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1D78"/>
    <w:rPr>
      <w:rFonts w:ascii="Tahoma" w:hAnsi="Tahoma" w:cs="Tahoma"/>
      <w:bCs/>
      <w:kern w:val="28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F82"/>
    <w:rPr>
      <w:rFonts w:ascii="Arial" w:hAnsi="Arial" w:cs="Arial"/>
      <w:bCs/>
      <w:kern w:val="28"/>
      <w:sz w:val="22"/>
    </w:rPr>
  </w:style>
  <w:style w:type="paragraph" w:styleId="Heading1">
    <w:name w:val="heading 1"/>
    <w:basedOn w:val="Normal"/>
    <w:next w:val="Normal"/>
    <w:qFormat/>
    <w:rsid w:val="0033164D"/>
    <w:pPr>
      <w:keepNext/>
      <w:outlineLvl w:val="0"/>
    </w:pPr>
    <w:rPr>
      <w:b/>
      <w:bC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3164D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3164D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CE1D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1D78"/>
    <w:rPr>
      <w:rFonts w:ascii="Tahoma" w:hAnsi="Tahoma" w:cs="Tahoma"/>
      <w:bCs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2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HI1500\HI1500_Samples\H575_HI1500_Appendix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E04AD-AF94-4FBC-BEDA-E9959B439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H575_HI1500_Appendix.dotx</Template>
  <TotalTime>4</TotalTime>
  <Pages>36</Pages>
  <Words>1748</Words>
  <Characters>9967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SEABED SAMPLING</vt:lpstr>
      <vt:lpstr>SEABED SAMPLING</vt:lpstr>
    </vt:vector>
  </TitlesOfParts>
  <Company>MMT AB</Company>
  <LinksUpToDate>false</LinksUpToDate>
  <CharactersWithSpaces>11692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SEABED SAMPLING</dc:title>
  <dc:creator>Luis Rosa</dc:creator>
  <cp:lastModifiedBy>Luis Rosa</cp:lastModifiedBy>
  <cp:revision>3</cp:revision>
  <dcterms:created xsi:type="dcterms:W3CDTF">2016-10-17T08:26:00Z</dcterms:created>
  <dcterms:modified xsi:type="dcterms:W3CDTF">2016-10-17T08:29:00Z</dcterms:modified>
</cp:coreProperties>
</file>